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11E224" w14:textId="007F7E60" w:rsidR="00CD24F5" w:rsidRDefault="00497602">
      <w:bookmarkStart w:id="0" w:name="_GoBack"/>
      <w:bookmarkEnd w:id="0"/>
      <w:r>
        <w:rPr>
          <w:b/>
          <w:noProof/>
          <w:sz w:val="28"/>
          <w:szCs w:val="28"/>
          <w:lang w:eastAsia="en-GB"/>
        </w:rPr>
        <mc:AlternateContent>
          <mc:Choice Requires="wps">
            <w:drawing>
              <wp:anchor distT="0" distB="0" distL="114300" distR="114300" simplePos="0" relativeHeight="251659264" behindDoc="0" locked="0" layoutInCell="1" allowOverlap="1" wp14:anchorId="361FE5CB" wp14:editId="43EA5007">
                <wp:simplePos x="0" y="0"/>
                <wp:positionH relativeFrom="column">
                  <wp:posOffset>1695450</wp:posOffset>
                </wp:positionH>
                <wp:positionV relativeFrom="paragraph">
                  <wp:posOffset>742950</wp:posOffset>
                </wp:positionV>
                <wp:extent cx="4133850" cy="46672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4133850" cy="466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552B3A" w14:textId="6D2CC0F6" w:rsidR="00497602" w:rsidRPr="00497602" w:rsidRDefault="00497602">
                            <w:pPr>
                              <w:rPr>
                                <w:b/>
                                <w:sz w:val="28"/>
                                <w:szCs w:val="28"/>
                              </w:rPr>
                            </w:pPr>
                            <w:r w:rsidRPr="00497602">
                              <w:rPr>
                                <w:b/>
                                <w:sz w:val="28"/>
                                <w:szCs w:val="28"/>
                              </w:rPr>
                              <w:t>Friends of Fermor School (</w:t>
                            </w:r>
                            <w:proofErr w:type="spellStart"/>
                            <w:r w:rsidRPr="00497602">
                              <w:rPr>
                                <w:b/>
                                <w:sz w:val="28"/>
                                <w:szCs w:val="28"/>
                              </w:rPr>
                              <w:t>F</w:t>
                            </w:r>
                            <w:r w:rsidR="002D6693">
                              <w:rPr>
                                <w:b/>
                                <w:sz w:val="28"/>
                                <w:szCs w:val="28"/>
                              </w:rPr>
                              <w:t>oFS</w:t>
                            </w:r>
                            <w:proofErr w:type="spellEnd"/>
                            <w:r w:rsidRPr="00497602">
                              <w:rPr>
                                <w:b/>
                                <w:sz w:val="28"/>
                                <w:szCs w:val="28"/>
                              </w:rPr>
                              <w:t xml:space="preserve">) Privacy Statement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61FE5CB" id="_x0000_t202" coordsize="21600,21600" o:spt="202" path="m,l,21600r21600,l21600,xe">
                <v:stroke joinstyle="miter"/>
                <v:path gradientshapeok="t" o:connecttype="rect"/>
              </v:shapetype>
              <v:shape id="Text Box 3" o:spid="_x0000_s1026" type="#_x0000_t202" style="position:absolute;margin-left:133.5pt;margin-top:58.5pt;width:325.5pt;height:36.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" fillcolor="white [3201]" stroked="f" strokeweight=".5pt">
                <v:textbox>
                  <w:txbxContent>
                    <w:p w14:paraId="4A552B3A" w14:textId="6D2CC0F6" w:rsidR="00497602" w:rsidRPr="00497602" w:rsidRDefault="00497602">
                      <w:pPr>
                        <w:rPr>
                          <w:b/>
                          <w:sz w:val="28"/>
                          <w:szCs w:val="28"/>
                        </w:rPr>
                      </w:pPr>
                      <w:r w:rsidRPr="00497602">
                        <w:rPr>
                          <w:b/>
                          <w:sz w:val="28"/>
                          <w:szCs w:val="28"/>
                        </w:rPr>
                        <w:t>Friends of Fermor School (</w:t>
                      </w:r>
                      <w:proofErr w:type="spellStart"/>
                      <w:r w:rsidRPr="00497602">
                        <w:rPr>
                          <w:b/>
                          <w:sz w:val="28"/>
                          <w:szCs w:val="28"/>
                        </w:rPr>
                        <w:t>F</w:t>
                      </w:r>
                      <w:r w:rsidR="002D6693">
                        <w:rPr>
                          <w:b/>
                          <w:sz w:val="28"/>
                          <w:szCs w:val="28"/>
                        </w:rPr>
                        <w:t>oFS</w:t>
                      </w:r>
                      <w:proofErr w:type="spellEnd"/>
                      <w:r w:rsidRPr="00497602">
                        <w:rPr>
                          <w:b/>
                          <w:sz w:val="28"/>
                          <w:szCs w:val="28"/>
                        </w:rPr>
                        <w:t xml:space="preserve">) Privacy Statement </w:t>
                      </w:r>
                    </w:p>
                  </w:txbxContent>
                </v:textbox>
              </v:shape>
            </w:pict>
          </mc:Fallback>
        </mc:AlternateContent>
      </w:r>
      <w:r w:rsidR="004A797D">
        <w:rPr>
          <w:b/>
          <w:noProof/>
          <w:sz w:val="28"/>
          <w:szCs w:val="28"/>
          <w:lang w:eastAsia="en-GB"/>
        </w:rPr>
        <w:drawing>
          <wp:inline distT="0" distB="0" distL="0" distR="0" wp14:anchorId="560F9EF1" wp14:editId="757686AA">
            <wp:extent cx="1076325" cy="1447028"/>
            <wp:effectExtent l="0" t="0" r="0" b="1270"/>
            <wp:docPr id="1" name="Picture 1" descr="C:\Users\Mark\Dropbox\FFS\Administration\FoFS Logo\FOFS LOGO. smal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k\Dropbox\FFS\Administration\FoFS Logo\FOFS LOGO. smaller.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1075" cy="1453414"/>
                    </a:xfrm>
                    <a:prstGeom prst="rect">
                      <a:avLst/>
                    </a:prstGeom>
                    <a:noFill/>
                    <a:ln>
                      <a:noFill/>
                    </a:ln>
                  </pic:spPr>
                </pic:pic>
              </a:graphicData>
            </a:graphic>
          </wp:inline>
        </w:drawing>
      </w:r>
    </w:p>
    <w:p w14:paraId="033ADAAD" w14:textId="26DFC5D5" w:rsidR="002640C6" w:rsidRDefault="00CD753D">
      <w:r>
        <w:t>Friends of Fermor School</w:t>
      </w:r>
      <w:r w:rsidR="00616B70">
        <w:t xml:space="preserve"> </w:t>
      </w:r>
      <w:r>
        <w:t>is</w:t>
      </w:r>
      <w:r w:rsidR="002640C6">
        <w:t xml:space="preserve"> the parent and teacher association for Sir Henry Fermor C of E</w:t>
      </w:r>
      <w:r w:rsidR="00E517EB">
        <w:t xml:space="preserve"> Primary</w:t>
      </w:r>
      <w:r w:rsidR="001C733D">
        <w:t xml:space="preserve"> School. As a registered charity, </w:t>
      </w:r>
      <w:proofErr w:type="spellStart"/>
      <w:r w:rsidR="001C733D">
        <w:t>Fo</w:t>
      </w:r>
      <w:r w:rsidR="002640C6">
        <w:t>FS</w:t>
      </w:r>
      <w:proofErr w:type="spellEnd"/>
      <w:r>
        <w:t>’</w:t>
      </w:r>
      <w:r w:rsidR="002640C6">
        <w:t xml:space="preserve"> main objective is to </w:t>
      </w:r>
      <w:r w:rsidR="00A035AC">
        <w:t xml:space="preserve">fundraise to </w:t>
      </w:r>
      <w:r w:rsidR="002640C6">
        <w:t xml:space="preserve">advance the education </w:t>
      </w:r>
      <w:r w:rsidR="00A035AC">
        <w:t xml:space="preserve">and experiences </w:t>
      </w:r>
      <w:r w:rsidR="002640C6">
        <w:t>of the pupils at the school.</w:t>
      </w:r>
      <w:r w:rsidR="00A035AC" w:rsidRPr="00A035AC">
        <w:rPr>
          <w:sz w:val="24"/>
          <w:szCs w:val="24"/>
        </w:rPr>
        <w:t xml:space="preserve"> </w:t>
      </w:r>
    </w:p>
    <w:p w14:paraId="721327EE" w14:textId="59623032" w:rsidR="002640C6" w:rsidRDefault="001C733D">
      <w:r>
        <w:t xml:space="preserve">To further this objective, </w:t>
      </w:r>
      <w:proofErr w:type="spellStart"/>
      <w:r>
        <w:t>Fo</w:t>
      </w:r>
      <w:r w:rsidR="002640C6">
        <w:t>FS</w:t>
      </w:r>
      <w:proofErr w:type="spellEnd"/>
      <w:r w:rsidR="002640C6">
        <w:t xml:space="preserve"> develops more extended relationships between staff, parents and others associated with the school and engages with activities to support the school. Some of these activities require the collection, gathering and processing of information that is considered personal </w:t>
      </w:r>
      <w:r>
        <w:t xml:space="preserve">information. The way in which </w:t>
      </w:r>
      <w:proofErr w:type="spellStart"/>
      <w:r>
        <w:t>Fo</w:t>
      </w:r>
      <w:r w:rsidR="002640C6">
        <w:t>FS</w:t>
      </w:r>
      <w:proofErr w:type="spellEnd"/>
      <w:r w:rsidR="002640C6">
        <w:t xml:space="preserve"> processes this type of information must comply with the requirements of the </w:t>
      </w:r>
      <w:r w:rsidR="00105E26">
        <w:t>D</w:t>
      </w:r>
      <w:r w:rsidR="002640C6">
        <w:t xml:space="preserve">ata </w:t>
      </w:r>
      <w:r w:rsidR="00105E26">
        <w:t>P</w:t>
      </w:r>
      <w:r w:rsidR="002640C6">
        <w:t xml:space="preserve">rotection </w:t>
      </w:r>
      <w:r w:rsidR="00105E26">
        <w:t>A</w:t>
      </w:r>
      <w:r w:rsidR="002640C6">
        <w:t xml:space="preserve">ct (1998) (DPA) where it constitutes personal data and, from 25 May 2018, the </w:t>
      </w:r>
      <w:r w:rsidR="00105E26">
        <w:t>G</w:t>
      </w:r>
      <w:r w:rsidR="002640C6">
        <w:t xml:space="preserve">eneral </w:t>
      </w:r>
      <w:r w:rsidR="00105E26">
        <w:t>D</w:t>
      </w:r>
      <w:r w:rsidR="002640C6">
        <w:t xml:space="preserve">ata </w:t>
      </w:r>
      <w:r w:rsidR="00105E26">
        <w:t>P</w:t>
      </w:r>
      <w:r w:rsidR="002640C6">
        <w:t xml:space="preserve">rotection </w:t>
      </w:r>
      <w:r w:rsidR="00105E26">
        <w:t>R</w:t>
      </w:r>
      <w:r w:rsidR="002640C6">
        <w:t>egulations (GDPR)</w:t>
      </w:r>
      <w:r w:rsidR="00FD054B">
        <w:t xml:space="preserve"> and the UK Data Protection Act 2018.</w:t>
      </w:r>
    </w:p>
    <w:p w14:paraId="2CA831DD" w14:textId="5D04F096" w:rsidR="00105E26" w:rsidRDefault="00105E26">
      <w:r>
        <w:t xml:space="preserve">The purpose of this privacy notice is to explain how your personal data is processed. </w:t>
      </w:r>
      <w:r w:rsidR="001C733D">
        <w:t xml:space="preserve">Please find </w:t>
      </w:r>
      <w:r w:rsidR="00CD753D">
        <w:t xml:space="preserve">below </w:t>
      </w:r>
      <w:r w:rsidR="001C733D">
        <w:t>details of</w:t>
      </w:r>
      <w:r>
        <w:t xml:space="preserve"> what information we collect, how we use that information and what happens to your information when it is no longer required.</w:t>
      </w:r>
    </w:p>
    <w:p w14:paraId="645582C4" w14:textId="77777777" w:rsidR="002D6693" w:rsidRDefault="00105E26" w:rsidP="002D6693">
      <w:pPr>
        <w:spacing w:after="0"/>
        <w:rPr>
          <w:b/>
          <w:sz w:val="24"/>
          <w:szCs w:val="24"/>
        </w:rPr>
      </w:pPr>
      <w:r w:rsidRPr="00F7593B">
        <w:rPr>
          <w:b/>
          <w:sz w:val="24"/>
          <w:szCs w:val="24"/>
        </w:rPr>
        <w:t xml:space="preserve">What </w:t>
      </w:r>
      <w:r w:rsidR="001C733D">
        <w:rPr>
          <w:b/>
          <w:sz w:val="24"/>
          <w:szCs w:val="24"/>
        </w:rPr>
        <w:t>i</w:t>
      </w:r>
      <w:r w:rsidRPr="00F7593B">
        <w:rPr>
          <w:b/>
          <w:sz w:val="24"/>
          <w:szCs w:val="24"/>
        </w:rPr>
        <w:t>nformation is collected?</w:t>
      </w:r>
    </w:p>
    <w:p w14:paraId="0B241FBE" w14:textId="15D569F4" w:rsidR="00105E26" w:rsidRDefault="001C733D" w:rsidP="002D6693">
      <w:pPr>
        <w:spacing w:after="0"/>
      </w:pPr>
      <w:proofErr w:type="spellStart"/>
      <w:r>
        <w:t>FoFS</w:t>
      </w:r>
      <w:proofErr w:type="spellEnd"/>
      <w:r>
        <w:t xml:space="preserve"> collect</w:t>
      </w:r>
      <w:r w:rsidR="00105E26">
        <w:t xml:space="preserve"> information </w:t>
      </w:r>
      <w:r w:rsidR="00FD054B">
        <w:t>such as</w:t>
      </w:r>
      <w:r w:rsidR="00105E26">
        <w:t xml:space="preserve"> your child’s name, class and </w:t>
      </w:r>
      <w:r w:rsidR="00CD753D">
        <w:t>parents</w:t>
      </w:r>
      <w:r w:rsidR="00FD054B">
        <w:t>’</w:t>
      </w:r>
      <w:r w:rsidR="00CD753D">
        <w:t xml:space="preserve"> </w:t>
      </w:r>
      <w:r w:rsidR="00105E26">
        <w:t>personal cont</w:t>
      </w:r>
      <w:r w:rsidR="00CD753D">
        <w:t xml:space="preserve">act information </w:t>
      </w:r>
      <w:r w:rsidR="00105E26">
        <w:t>for each event. The purpose of this is to distribute tickets for events, seek voluntary help for events, hold emergency contact</w:t>
      </w:r>
      <w:r w:rsidR="00616B70">
        <w:t xml:space="preserve"> details </w:t>
      </w:r>
      <w:r w:rsidR="00105E26">
        <w:t>for children attending e</w:t>
      </w:r>
      <w:r>
        <w:t xml:space="preserve">vents and contact information </w:t>
      </w:r>
      <w:r w:rsidR="00105E26">
        <w:t>if events are cancelled at short notice.</w:t>
      </w:r>
    </w:p>
    <w:p w14:paraId="107B6176" w14:textId="77777777" w:rsidR="002D6693" w:rsidRPr="002D6693" w:rsidRDefault="002D6693" w:rsidP="002D6693">
      <w:pPr>
        <w:spacing w:after="0"/>
        <w:rPr>
          <w:b/>
          <w:sz w:val="24"/>
          <w:szCs w:val="24"/>
        </w:rPr>
      </w:pPr>
    </w:p>
    <w:p w14:paraId="5D529998" w14:textId="7B6C166A" w:rsidR="00105E26" w:rsidRPr="00F7593B" w:rsidRDefault="001C733D" w:rsidP="002D6693">
      <w:pPr>
        <w:spacing w:after="0"/>
        <w:rPr>
          <w:b/>
          <w:sz w:val="24"/>
          <w:szCs w:val="24"/>
        </w:rPr>
      </w:pPr>
      <w:r>
        <w:rPr>
          <w:b/>
          <w:sz w:val="24"/>
          <w:szCs w:val="24"/>
        </w:rPr>
        <w:t xml:space="preserve">How will </w:t>
      </w:r>
      <w:proofErr w:type="spellStart"/>
      <w:r>
        <w:rPr>
          <w:b/>
          <w:sz w:val="24"/>
          <w:szCs w:val="24"/>
        </w:rPr>
        <w:t>Fo</w:t>
      </w:r>
      <w:r w:rsidR="00105E26" w:rsidRPr="00F7593B">
        <w:rPr>
          <w:b/>
          <w:sz w:val="24"/>
          <w:szCs w:val="24"/>
        </w:rPr>
        <w:t>FS</w:t>
      </w:r>
      <w:proofErr w:type="spellEnd"/>
      <w:r w:rsidR="00105E26" w:rsidRPr="00F7593B">
        <w:rPr>
          <w:b/>
          <w:sz w:val="24"/>
          <w:szCs w:val="24"/>
        </w:rPr>
        <w:t xml:space="preserve"> use my information?</w:t>
      </w:r>
    </w:p>
    <w:p w14:paraId="0189E782" w14:textId="42308ACA" w:rsidR="00105E26" w:rsidRDefault="00105E26" w:rsidP="002D6693">
      <w:pPr>
        <w:spacing w:after="0"/>
      </w:pPr>
      <w:r>
        <w:t xml:space="preserve">The information </w:t>
      </w:r>
      <w:r w:rsidR="00CA056C">
        <w:t>you provide is used purely to e</w:t>
      </w:r>
      <w:r w:rsidR="001C733D">
        <w:t xml:space="preserve">nable us to contact you about </w:t>
      </w:r>
      <w:proofErr w:type="spellStart"/>
      <w:r w:rsidR="001C733D">
        <w:t>Fo</w:t>
      </w:r>
      <w:r w:rsidR="00CA056C">
        <w:t>FS</w:t>
      </w:r>
      <w:proofErr w:type="spellEnd"/>
      <w:r w:rsidR="00CA056C">
        <w:t xml:space="preserve"> events and issue any tickets required for the events. When you complete the sl</w:t>
      </w:r>
      <w:r w:rsidR="001C733D">
        <w:t xml:space="preserve">ips sent out, you have given consent </w:t>
      </w:r>
      <w:r w:rsidR="00CA056C">
        <w:t>to us</w:t>
      </w:r>
      <w:r w:rsidR="001C733D">
        <w:t xml:space="preserve"> to contact</w:t>
      </w:r>
      <w:r w:rsidR="00CA056C">
        <w:t xml:space="preserve"> you about the event. Providing the information in the slips is not compulsory</w:t>
      </w:r>
      <w:r w:rsidR="001C733D">
        <w:t xml:space="preserve"> -</w:t>
      </w:r>
      <w:r w:rsidR="00CA056C">
        <w:t xml:space="preserve"> you can withdraw this consent at any time.</w:t>
      </w:r>
    </w:p>
    <w:p w14:paraId="6856B3B9" w14:textId="77777777" w:rsidR="002D6693" w:rsidRDefault="002D6693" w:rsidP="002D6693">
      <w:pPr>
        <w:spacing w:after="0"/>
      </w:pPr>
    </w:p>
    <w:p w14:paraId="6B8FBFB2" w14:textId="2F53D847" w:rsidR="00CA056C" w:rsidRPr="00F7593B" w:rsidRDefault="00CA056C" w:rsidP="002D6693">
      <w:pPr>
        <w:spacing w:after="0"/>
        <w:rPr>
          <w:b/>
          <w:sz w:val="24"/>
          <w:szCs w:val="24"/>
        </w:rPr>
      </w:pPr>
      <w:r w:rsidRPr="00F7593B">
        <w:rPr>
          <w:b/>
          <w:sz w:val="24"/>
          <w:szCs w:val="24"/>
        </w:rPr>
        <w:t>Will my information be passed on to anyone else?</w:t>
      </w:r>
    </w:p>
    <w:p w14:paraId="54CD4CA0" w14:textId="1225BD3D" w:rsidR="00F7593B" w:rsidRDefault="00CA056C" w:rsidP="002D6693">
      <w:pPr>
        <w:spacing w:after="0"/>
      </w:pPr>
      <w:r>
        <w:t>The information that you provide on the slips is passed to t</w:t>
      </w:r>
      <w:r w:rsidR="001C733D">
        <w:t xml:space="preserve">he relevant person within the </w:t>
      </w:r>
      <w:proofErr w:type="spellStart"/>
      <w:r w:rsidR="001C733D">
        <w:t>Fo</w:t>
      </w:r>
      <w:r>
        <w:t>FS</w:t>
      </w:r>
      <w:proofErr w:type="spellEnd"/>
      <w:r>
        <w:t xml:space="preserve"> committee to enable action to be taken in the form of follow up (when volunteering for events) or the distribution of tickets. Your information is not passed to any other third party or recipient.</w:t>
      </w:r>
    </w:p>
    <w:p w14:paraId="6139A176" w14:textId="77777777" w:rsidR="002D6693" w:rsidRDefault="002D6693" w:rsidP="002D6693">
      <w:pPr>
        <w:spacing w:after="0"/>
      </w:pPr>
    </w:p>
    <w:p w14:paraId="2D3ECBCF" w14:textId="45B4BD1A" w:rsidR="00CA056C" w:rsidRPr="00F7593B" w:rsidRDefault="00CA056C" w:rsidP="002D6693">
      <w:pPr>
        <w:spacing w:after="0"/>
        <w:rPr>
          <w:b/>
          <w:sz w:val="24"/>
          <w:szCs w:val="24"/>
        </w:rPr>
      </w:pPr>
      <w:r w:rsidRPr="00F7593B">
        <w:rPr>
          <w:b/>
          <w:sz w:val="24"/>
          <w:szCs w:val="24"/>
        </w:rPr>
        <w:t>What happens to my information when it is no longer required?</w:t>
      </w:r>
    </w:p>
    <w:p w14:paraId="41C766F0" w14:textId="6C84ED36" w:rsidR="00CA056C" w:rsidRDefault="00CA056C" w:rsidP="002D6693">
      <w:pPr>
        <w:spacing w:after="0"/>
      </w:pPr>
      <w:r>
        <w:t xml:space="preserve">Information </w:t>
      </w:r>
      <w:r w:rsidR="00616B70">
        <w:t>provided on slips for events is</w:t>
      </w:r>
      <w:r>
        <w:t xml:space="preserve"> stored until the event and then securely </w:t>
      </w:r>
      <w:r w:rsidR="00A84F2D">
        <w:t>shredded</w:t>
      </w:r>
      <w:r w:rsidR="001C733D">
        <w:t xml:space="preserve"> immediately after the event. </w:t>
      </w:r>
      <w:proofErr w:type="spellStart"/>
      <w:r w:rsidR="001C733D">
        <w:t>Fo</w:t>
      </w:r>
      <w:r w:rsidR="00A84F2D">
        <w:t>FS</w:t>
      </w:r>
      <w:proofErr w:type="spellEnd"/>
      <w:r w:rsidR="00A84F2D">
        <w:t xml:space="preserve"> event helper</w:t>
      </w:r>
      <w:r w:rsidR="00FD054B">
        <w:t>’s</w:t>
      </w:r>
      <w:r w:rsidR="00A84F2D">
        <w:t xml:space="preserve"> details are held on a spreadsheet for the period of time you selected to be an event helper. You can ask to be removed f</w:t>
      </w:r>
      <w:r w:rsidR="001C733D">
        <w:t xml:space="preserve">rom this list at any time and </w:t>
      </w:r>
      <w:proofErr w:type="spellStart"/>
      <w:r w:rsidR="001C733D">
        <w:t>Fo</w:t>
      </w:r>
      <w:r w:rsidR="00A84F2D">
        <w:t>FS</w:t>
      </w:r>
      <w:proofErr w:type="spellEnd"/>
      <w:r w:rsidR="00A84F2D">
        <w:t xml:space="preserve"> will usually delete your c</w:t>
      </w:r>
      <w:r w:rsidR="001C733D">
        <w:t>ontact details within one month of the event.</w:t>
      </w:r>
    </w:p>
    <w:p w14:paraId="6C8458D8" w14:textId="77777777" w:rsidR="002D6693" w:rsidRDefault="002D6693" w:rsidP="002D6693">
      <w:pPr>
        <w:spacing w:after="0"/>
      </w:pPr>
    </w:p>
    <w:p w14:paraId="1256C2A6" w14:textId="25265A6D" w:rsidR="00CD753D" w:rsidRPr="002D6693" w:rsidRDefault="00CD753D" w:rsidP="002D6693">
      <w:pPr>
        <w:spacing w:after="0"/>
        <w:rPr>
          <w:b/>
          <w:sz w:val="24"/>
          <w:szCs w:val="24"/>
        </w:rPr>
      </w:pPr>
      <w:r w:rsidRPr="002D6693">
        <w:rPr>
          <w:b/>
          <w:sz w:val="24"/>
          <w:szCs w:val="24"/>
        </w:rPr>
        <w:t>Any questions?</w:t>
      </w:r>
    </w:p>
    <w:p w14:paraId="640DFBE7" w14:textId="2CA52A84" w:rsidR="00CD753D" w:rsidRDefault="00CD753D" w:rsidP="00616B70">
      <w:pPr>
        <w:spacing w:after="0"/>
        <w:rPr>
          <w:b/>
        </w:rPr>
      </w:pPr>
      <w:r w:rsidRPr="00CD753D">
        <w:t>Should you have any questions or concerns please get in touch via our email address</w:t>
      </w:r>
      <w:r>
        <w:rPr>
          <w:b/>
        </w:rPr>
        <w:t xml:space="preserve">: </w:t>
      </w:r>
      <w:hyperlink r:id="rId6" w:history="1">
        <w:r w:rsidRPr="00234950">
          <w:rPr>
            <w:rStyle w:val="Hyperlink"/>
            <w:b/>
          </w:rPr>
          <w:t>friends@fermorschool.org.uk</w:t>
        </w:r>
      </w:hyperlink>
    </w:p>
    <w:p w14:paraId="69030FED" w14:textId="259070B6" w:rsidR="00CD753D" w:rsidRPr="00CD753D" w:rsidRDefault="00CD753D" w:rsidP="00CA056C">
      <w:pPr>
        <w:spacing w:before="240"/>
      </w:pPr>
      <w:r w:rsidRPr="00CD753D">
        <w:t xml:space="preserve">Thank </w:t>
      </w:r>
      <w:r>
        <w:t>you.</w:t>
      </w:r>
    </w:p>
    <w:sectPr w:rsidR="00CD753D" w:rsidRPr="00CD753D" w:rsidSect="004A797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0C6"/>
    <w:rsid w:val="000C286A"/>
    <w:rsid w:val="00105E26"/>
    <w:rsid w:val="001C733D"/>
    <w:rsid w:val="002640C6"/>
    <w:rsid w:val="002D6693"/>
    <w:rsid w:val="003528FC"/>
    <w:rsid w:val="003A7B68"/>
    <w:rsid w:val="00497602"/>
    <w:rsid w:val="004A797D"/>
    <w:rsid w:val="004F1F22"/>
    <w:rsid w:val="00525079"/>
    <w:rsid w:val="005C699D"/>
    <w:rsid w:val="00616B70"/>
    <w:rsid w:val="00A035AC"/>
    <w:rsid w:val="00A84F2D"/>
    <w:rsid w:val="00CA056C"/>
    <w:rsid w:val="00CD24F5"/>
    <w:rsid w:val="00CD753D"/>
    <w:rsid w:val="00E517EB"/>
    <w:rsid w:val="00E96699"/>
    <w:rsid w:val="00F7593B"/>
    <w:rsid w:val="00FD0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05BB3"/>
  <w15:docId w15:val="{358E3744-F3A0-4B94-B6B1-B80D829AC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753D"/>
    <w:rPr>
      <w:color w:val="0563C1" w:themeColor="hyperlink"/>
      <w:u w:val="single"/>
    </w:rPr>
  </w:style>
  <w:style w:type="paragraph" w:styleId="BalloonText">
    <w:name w:val="Balloon Text"/>
    <w:basedOn w:val="Normal"/>
    <w:link w:val="BalloonTextChar"/>
    <w:uiPriority w:val="99"/>
    <w:semiHidden/>
    <w:unhideWhenUsed/>
    <w:rsid w:val="004A79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9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friends@fermorschool.org.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43FD7-468A-4B5B-A1B0-E56E722C9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8154F7F6</Template>
  <TotalTime>1</TotalTime>
  <Pages>1</Pages>
  <Words>412</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Martin</dc:creator>
  <cp:lastModifiedBy>Sacha Strand</cp:lastModifiedBy>
  <cp:revision>2</cp:revision>
  <cp:lastPrinted>2018-06-01T16:51:00Z</cp:lastPrinted>
  <dcterms:created xsi:type="dcterms:W3CDTF">2018-06-04T16:13:00Z</dcterms:created>
  <dcterms:modified xsi:type="dcterms:W3CDTF">2018-06-04T16:13:00Z</dcterms:modified>
</cp:coreProperties>
</file>